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F47D6" w14:textId="77777777" w:rsidR="00A3767F" w:rsidRDefault="00320E3B"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5713E6FC" wp14:editId="31913055">
            <wp:simplePos x="0" y="0"/>
            <wp:positionH relativeFrom="page">
              <wp:posOffset>622300</wp:posOffset>
            </wp:positionH>
            <wp:positionV relativeFrom="page">
              <wp:posOffset>774700</wp:posOffset>
            </wp:positionV>
            <wp:extent cx="2984500" cy="5295900"/>
            <wp:effectExtent l="0" t="0" r="12700" b="12700"/>
            <wp:wrapThrough wrapText="bothSides">
              <wp:wrapPolygon edited="0">
                <wp:start x="0" y="0"/>
                <wp:lineTo x="0" y="21548"/>
                <wp:lineTo x="21508" y="21548"/>
                <wp:lineTo x="21508" y="0"/>
                <wp:lineTo x="0" y="0"/>
              </wp:wrapPolygon>
            </wp:wrapThrough>
            <wp:docPr id="5" name="Picture 5" descr="Macintosh HD:Users:apple:Desktop: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IMG_53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333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7FE1A" wp14:editId="29DC0164">
                <wp:simplePos x="0" y="0"/>
                <wp:positionH relativeFrom="page">
                  <wp:posOffset>457200</wp:posOffset>
                </wp:positionH>
                <wp:positionV relativeFrom="page">
                  <wp:posOffset>6169660</wp:posOffset>
                </wp:positionV>
                <wp:extent cx="6858000" cy="3337560"/>
                <wp:effectExtent l="0" t="0" r="0" b="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33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B2EFDA" w14:textId="77777777" w:rsidR="00553338" w:rsidRDefault="00553338" w:rsidP="00A3767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3767F">
                              <w:rPr>
                                <w:b/>
                                <w:sz w:val="48"/>
                                <w:szCs w:val="48"/>
                              </w:rPr>
                              <w:t>MUSIC for GOOD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!!</w:t>
                            </w:r>
                          </w:p>
                          <w:p w14:paraId="71A860B9" w14:textId="77777777" w:rsidR="00553338" w:rsidRDefault="00553338" w:rsidP="004F5E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9393F0" w14:textId="77777777" w:rsidR="00553338" w:rsidRPr="004F5E24" w:rsidRDefault="00553338" w:rsidP="004F5E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53338">
                              <w:rPr>
                                <w:sz w:val="28"/>
                                <w:szCs w:val="28"/>
                              </w:rPr>
                              <w:t xml:space="preserve">Music is a powerful force for good.  People who hear music, especially those who may not have a lot of opportunity to hear live music, are given a chance to hum along, move a little, think of happy times they may have had and enjoy being with others who are listening.  Also, your music can benefit a good cause, as in the Thanksgiving </w:t>
                            </w:r>
                            <w:proofErr w:type="spellStart"/>
                            <w:r w:rsidRPr="00553338">
                              <w:rPr>
                                <w:sz w:val="28"/>
                                <w:szCs w:val="28"/>
                              </w:rPr>
                              <w:t>Playathon</w:t>
                            </w:r>
                            <w:proofErr w:type="spellEnd"/>
                            <w:r w:rsidRPr="005533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that raises fu</w:t>
                            </w:r>
                            <w:r w:rsidRPr="00553338">
                              <w:rPr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553338">
                              <w:rPr>
                                <w:sz w:val="28"/>
                                <w:szCs w:val="28"/>
                              </w:rPr>
                              <w:t xml:space="preserve"> for homelessness. As a pianist, YOU have the power to offer your music to someone who would benefit from it.  This year, everyone in the studio will participate </w:t>
                            </w:r>
                            <w:proofErr w:type="gramStart"/>
                            <w:r w:rsidRPr="00553338">
                              <w:rPr>
                                <w:sz w:val="28"/>
                                <w:szCs w:val="28"/>
                              </w:rPr>
                              <w:t>in  an</w:t>
                            </w:r>
                            <w:proofErr w:type="gramEnd"/>
                            <w:r w:rsidRPr="00553338">
                              <w:rPr>
                                <w:sz w:val="28"/>
                                <w:szCs w:val="28"/>
                              </w:rPr>
                              <w:t xml:space="preserve"> outside concert – either one I arrange or one you arrange yourself!  Start thinking about where and when you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might like to play.  More info soon!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6pt;margin-top:485.8pt;width:54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" fillcolor="#f1536d [1944]" stroked="f">
                <v:textbox inset=",7.2pt,,7.2pt">
                  <w:txbxContent>
                    <w:p w14:paraId="3EB2EFDA" w14:textId="77777777" w:rsidR="00553338" w:rsidRDefault="00553338" w:rsidP="00A3767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3767F">
                        <w:rPr>
                          <w:b/>
                          <w:sz w:val="48"/>
                          <w:szCs w:val="48"/>
                        </w:rPr>
                        <w:t>MUSIC for GOOD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!!</w:t>
                      </w:r>
                    </w:p>
                    <w:p w14:paraId="71A860B9" w14:textId="77777777" w:rsidR="00553338" w:rsidRDefault="00553338" w:rsidP="004F5E2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9393F0" w14:textId="77777777" w:rsidR="00553338" w:rsidRPr="004F5E24" w:rsidRDefault="00553338" w:rsidP="004F5E24">
                      <w:pPr>
                        <w:rPr>
                          <w:sz w:val="32"/>
                          <w:szCs w:val="32"/>
                        </w:rPr>
                      </w:pPr>
                      <w:r w:rsidRPr="00553338">
                        <w:rPr>
                          <w:sz w:val="28"/>
                          <w:szCs w:val="28"/>
                        </w:rPr>
                        <w:t xml:space="preserve">Music is a powerful force for good.  People who hear music, especially those who may not have a lot of opportunity to hear live music, are given a chance to hum along, move a little, think of happy times they may have had and enjoy being with others who are listening.  Also, your music can benefit a good cause, as in the Thanksgiving </w:t>
                      </w:r>
                      <w:proofErr w:type="spellStart"/>
                      <w:r w:rsidRPr="00553338">
                        <w:rPr>
                          <w:sz w:val="28"/>
                          <w:szCs w:val="28"/>
                        </w:rPr>
                        <w:t>Playathon</w:t>
                      </w:r>
                      <w:proofErr w:type="spellEnd"/>
                      <w:r w:rsidRPr="0055333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that raises fu</w:t>
                      </w:r>
                      <w:r w:rsidRPr="00553338">
                        <w:rPr>
                          <w:sz w:val="28"/>
                          <w:szCs w:val="28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553338">
                        <w:rPr>
                          <w:sz w:val="28"/>
                          <w:szCs w:val="28"/>
                        </w:rPr>
                        <w:t xml:space="preserve"> for homelessness. As a pianist, YOU have the power to offer your music to someone who would benefit from it.  This year, everyone in the studio will participate </w:t>
                      </w:r>
                      <w:proofErr w:type="gramStart"/>
                      <w:r w:rsidRPr="00553338">
                        <w:rPr>
                          <w:sz w:val="28"/>
                          <w:szCs w:val="28"/>
                        </w:rPr>
                        <w:t>in  an</w:t>
                      </w:r>
                      <w:proofErr w:type="gramEnd"/>
                      <w:r w:rsidRPr="00553338">
                        <w:rPr>
                          <w:sz w:val="28"/>
                          <w:szCs w:val="28"/>
                        </w:rPr>
                        <w:t xml:space="preserve"> outside concert – either one I arrange or one you arrange yourself!  Start thinking about where and when you </w:t>
                      </w:r>
                      <w:r>
                        <w:rPr>
                          <w:sz w:val="32"/>
                          <w:szCs w:val="32"/>
                        </w:rPr>
                        <w:t>might like to play.  More info soon!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376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E19EA" wp14:editId="1BA515E1">
                <wp:simplePos x="0" y="0"/>
                <wp:positionH relativeFrom="page">
                  <wp:posOffset>889000</wp:posOffset>
                </wp:positionH>
                <wp:positionV relativeFrom="page">
                  <wp:posOffset>1104900</wp:posOffset>
                </wp:positionV>
                <wp:extent cx="2489200" cy="4618355"/>
                <wp:effectExtent l="0" t="0" r="0" b="4445"/>
                <wp:wrapThrough wrapText="bothSides">
                  <wp:wrapPolygon edited="0">
                    <wp:start x="220" y="0"/>
                    <wp:lineTo x="220" y="21502"/>
                    <wp:lineTo x="21159" y="21502"/>
                    <wp:lineTo x="21159" y="0"/>
                    <wp:lineTo x="22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61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20054" w14:textId="77777777" w:rsidR="00553338" w:rsidRDefault="00553338">
                            <w:r w:rsidRPr="00A3767F">
                              <w:rPr>
                                <w:b/>
                              </w:rPr>
                              <w:t>Y</w:t>
                            </w:r>
                            <w:r>
                              <w:rPr>
                                <w:b/>
                              </w:rPr>
                              <w:t>our Photo Here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7" type="#_x0000_t202" style="position:absolute;margin-left:70pt;margin-top:87pt;width:196pt;height:363.6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saadQCAAAg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" mv:complextextbox="1" filled="f" stroked="f">
                <v:textbox>
                  <w:txbxContent>
                    <w:p w14:paraId="49220054" w14:textId="77777777" w:rsidR="00553338" w:rsidRDefault="00553338">
                      <w:r w:rsidRPr="00A3767F">
                        <w:rPr>
                          <w:b/>
                        </w:rPr>
                        <w:t>Y</w:t>
                      </w:r>
                      <w:r>
                        <w:rPr>
                          <w:b/>
                        </w:rPr>
                        <w:t>our Photo Here</w:t>
                      </w:r>
                      <w:r>
                        <w:t>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76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5138F" wp14:editId="200C1EFB">
                <wp:simplePos x="0" y="0"/>
                <wp:positionH relativeFrom="page">
                  <wp:posOffset>3886200</wp:posOffset>
                </wp:positionH>
                <wp:positionV relativeFrom="page">
                  <wp:posOffset>4194175</wp:posOffset>
                </wp:positionV>
                <wp:extent cx="3273425" cy="1554480"/>
                <wp:effectExtent l="0" t="0" r="28575" b="2032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155448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rgbClr val="F68D9E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0D43130B" w14:textId="77777777" w:rsidR="00553338" w:rsidRPr="00553338" w:rsidRDefault="00553338" w:rsidP="00A3767F">
                            <w:pPr>
                              <w:jc w:val="center"/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338"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Alison S. Barr Music Associates</w:t>
                            </w:r>
                          </w:p>
                          <w:p w14:paraId="613E37A1" w14:textId="77777777" w:rsidR="00553338" w:rsidRPr="00553338" w:rsidRDefault="00553338" w:rsidP="00A3767F">
                            <w:pPr>
                              <w:jc w:val="center"/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E902E4" w14:textId="77777777" w:rsidR="00553338" w:rsidRPr="00553338" w:rsidRDefault="00553338" w:rsidP="00A3767F">
                            <w:pPr>
                              <w:jc w:val="center"/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338"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2017-2018</w:t>
                            </w:r>
                          </w:p>
                          <w:p w14:paraId="4820B1C8" w14:textId="77777777" w:rsidR="00553338" w:rsidRPr="00553338" w:rsidRDefault="00553338" w:rsidP="00A3767F">
                            <w:pPr>
                              <w:jc w:val="center"/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510E0A" w14:textId="77777777" w:rsidR="00553338" w:rsidRPr="00553338" w:rsidRDefault="00553338" w:rsidP="00A3767F">
                            <w:pPr>
                              <w:jc w:val="center"/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338">
                              <w:rPr>
                                <w:color w:val="F1536D" w:themeColor="accent5" w:themeTint="99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Special Project</w:t>
                            </w:r>
                          </w:p>
                          <w:p w14:paraId="25945AF2" w14:textId="77777777" w:rsidR="00553338" w:rsidRPr="00553338" w:rsidRDefault="00553338" w:rsidP="00A3767F">
                            <w:pPr>
                              <w:rPr>
                                <w:color w:val="F1536D" w:themeColor="accent5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margin-left:306pt;margin-top:330.25pt;width:257.75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" fillcolor="#f68d9e" strokecolor="black [3213]">
                <v:textbox inset=",7.2pt,,7.2pt">
                  <w:txbxContent>
                    <w:p w14:paraId="0D43130B" w14:textId="77777777" w:rsidR="00553338" w:rsidRPr="00553338" w:rsidRDefault="00553338" w:rsidP="00A3767F">
                      <w:pPr>
                        <w:jc w:val="center"/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338"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Alison S. Barr Music Associates</w:t>
                      </w:r>
                    </w:p>
                    <w:p w14:paraId="613E37A1" w14:textId="77777777" w:rsidR="00553338" w:rsidRPr="00553338" w:rsidRDefault="00553338" w:rsidP="00A3767F">
                      <w:pPr>
                        <w:jc w:val="center"/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AE902E4" w14:textId="77777777" w:rsidR="00553338" w:rsidRPr="00553338" w:rsidRDefault="00553338" w:rsidP="00A3767F">
                      <w:pPr>
                        <w:jc w:val="center"/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338"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2017-2018</w:t>
                      </w:r>
                    </w:p>
                    <w:p w14:paraId="4820B1C8" w14:textId="77777777" w:rsidR="00553338" w:rsidRPr="00553338" w:rsidRDefault="00553338" w:rsidP="00A3767F">
                      <w:pPr>
                        <w:jc w:val="center"/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510E0A" w14:textId="77777777" w:rsidR="00553338" w:rsidRPr="00553338" w:rsidRDefault="00553338" w:rsidP="00A3767F">
                      <w:pPr>
                        <w:jc w:val="center"/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338">
                        <w:rPr>
                          <w:color w:val="F1536D" w:themeColor="accent5" w:themeTint="99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Special Project</w:t>
                      </w:r>
                    </w:p>
                    <w:p w14:paraId="25945AF2" w14:textId="77777777" w:rsidR="00553338" w:rsidRPr="00553338" w:rsidRDefault="00553338" w:rsidP="00A3767F">
                      <w:pPr>
                        <w:rPr>
                          <w:color w:val="F1536D" w:themeColor="accent5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A3767F">
        <w:rPr>
          <w:noProof/>
        </w:rPr>
        <w:drawing>
          <wp:anchor distT="0" distB="0" distL="114300" distR="114300" simplePos="0" relativeHeight="251671552" behindDoc="0" locked="0" layoutInCell="1" allowOverlap="1" wp14:anchorId="0C0D4859" wp14:editId="749D248B">
            <wp:simplePos x="0" y="0"/>
            <wp:positionH relativeFrom="page">
              <wp:posOffset>3797300</wp:posOffset>
            </wp:positionH>
            <wp:positionV relativeFrom="page">
              <wp:posOffset>882650</wp:posOffset>
            </wp:positionV>
            <wp:extent cx="3157855" cy="2571750"/>
            <wp:effectExtent l="0" t="0" r="0" b="0"/>
            <wp:wrapThrough wrapText="bothSides">
              <wp:wrapPolygon edited="0">
                <wp:start x="0" y="0"/>
                <wp:lineTo x="0" y="21333"/>
                <wp:lineTo x="21370" y="21333"/>
                <wp:lineTo x="21370" y="0"/>
                <wp:lineTo x="0" y="0"/>
              </wp:wrapPolygon>
            </wp:wrapThrough>
            <wp:docPr id="12" name="Picture 12" descr="Macintosh HD:Users:apple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FDAC3" wp14:editId="68C844D4">
                <wp:simplePos x="0" y="0"/>
                <wp:positionH relativeFrom="page">
                  <wp:posOffset>3698240</wp:posOffset>
                </wp:positionH>
                <wp:positionV relativeFrom="page">
                  <wp:posOffset>685800</wp:posOffset>
                </wp:positionV>
                <wp:extent cx="3429000" cy="3022600"/>
                <wp:effectExtent l="0" t="0" r="25400" b="254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02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F68D9E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6E9611D5" w14:textId="77777777" w:rsidR="00553338" w:rsidRPr="00553338" w:rsidRDefault="00553338" w:rsidP="00A3767F">
                            <w:pPr>
                              <w:pStyle w:val="Exclamation"/>
                              <w:rPr>
                                <w:color w:val="F58C9D" w:themeColor="accent5" w:themeTint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position:absolute;margin-left:291.2pt;margin-top:54pt;width:270pt;height:23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" fillcolor="#f1536d [1944]" strokecolor="#f68d9e" strokeweight="1.5pt">
                <v:textbox inset=",0,,7.2pt">
                  <w:txbxContent>
                    <w:p w14:paraId="6E9611D5" w14:textId="77777777" w:rsidR="00553338" w:rsidRPr="00553338" w:rsidRDefault="00553338" w:rsidP="00A3767F">
                      <w:pPr>
                        <w:pStyle w:val="Exclamation"/>
                        <w:rPr>
                          <w:color w:val="F58C9D" w:themeColor="accent5" w:themeTint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3767F" w:rsidSect="00A376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BD04D" w14:textId="77777777" w:rsidR="00192615" w:rsidRDefault="00192615">
      <w:r>
        <w:separator/>
      </w:r>
    </w:p>
  </w:endnote>
  <w:endnote w:type="continuationSeparator" w:id="0">
    <w:p w14:paraId="7E91A09C" w14:textId="77777777" w:rsidR="00192615" w:rsidRDefault="00192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D939A" w14:textId="77777777" w:rsidR="00553338" w:rsidRDefault="0055333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FDA61" w14:textId="77777777" w:rsidR="00553338" w:rsidRDefault="0055333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B0B26" w14:textId="77777777" w:rsidR="00553338" w:rsidRDefault="0055333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ADBFC" w14:textId="77777777" w:rsidR="00192615" w:rsidRDefault="00192615">
      <w:r>
        <w:separator/>
      </w:r>
    </w:p>
  </w:footnote>
  <w:footnote w:type="continuationSeparator" w:id="0">
    <w:p w14:paraId="207D4EA2" w14:textId="77777777" w:rsidR="00192615" w:rsidRDefault="001926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D4C66" w14:textId="77777777" w:rsidR="00553338" w:rsidRDefault="0055333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706B8" w14:textId="77777777" w:rsidR="00553338" w:rsidRDefault="0055333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13EEE" w14:textId="77777777" w:rsidR="00553338" w:rsidRDefault="0055333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3767F"/>
    <w:rsid w:val="000E5ED9"/>
    <w:rsid w:val="00192615"/>
    <w:rsid w:val="00320E3B"/>
    <w:rsid w:val="00376CF2"/>
    <w:rsid w:val="003F4489"/>
    <w:rsid w:val="004F5E24"/>
    <w:rsid w:val="00553338"/>
    <w:rsid w:val="00696D1C"/>
    <w:rsid w:val="008A4F76"/>
    <w:rsid w:val="00930228"/>
    <w:rsid w:val="00A3767F"/>
    <w:rsid w:val="00AA51B2"/>
    <w:rsid w:val="00DA3D7F"/>
    <w:rsid w:val="00DD51E0"/>
    <w:rsid w:val="00E85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DAF4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37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</dc:creator>
  <cp:keywords/>
  <dc:description/>
  <cp:lastModifiedBy>Alison</cp:lastModifiedBy>
  <cp:revision>2</cp:revision>
  <cp:lastPrinted>2017-09-25T19:49:00Z</cp:lastPrinted>
  <dcterms:created xsi:type="dcterms:W3CDTF">2017-09-25T16:16:00Z</dcterms:created>
  <dcterms:modified xsi:type="dcterms:W3CDTF">2017-09-25T19:53:00Z</dcterms:modified>
  <cp:category/>
</cp:coreProperties>
</file>